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468" w:rsidRDefault="00BB4283" w:rsidP="00670C7B">
      <w:pPr>
        <w:pStyle w:val="Title"/>
        <w:spacing w:after="0"/>
      </w:pP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>
                <wp:simplePos x="0" y="0"/>
                <wp:positionH relativeFrom="page">
                  <wp:posOffset>480378</wp:posOffset>
                </wp:positionH>
                <wp:positionV relativeFrom="page">
                  <wp:posOffset>542925</wp:posOffset>
                </wp:positionV>
                <wp:extent cx="9198610" cy="6410325"/>
                <wp:effectExtent l="0" t="0" r="2540" b="9525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610" cy="6410325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1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rgbClr val="0070C0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06468" w:rsidRDefault="0010646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Background Graphic&#10;" style="position:absolute;left:0;text-align:left;margin-left:37.85pt;margin-top:42.75pt;width:724.3pt;height:504.75pt;z-index:-251665411;mso-position-horizontal-relative:page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  <v:imagedata r:id="rId11" o:title=""/>
                  <v:path arrowok="t"/>
                </v:shape>
                <v:shape id="Black border" o:spid="_x0000_s1028" type="#_x0000_t75" style="position:absolute;left:95;width:91821;height:6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  <v:imagedata r:id="rId12" o:title=""/>
                  <v:path arrowok="t"/>
                </v:shape>
                <v:rect id="Rectangular border" o:spid="_x0000_s1029" style="position:absolute;left:1809;top:1619;width:88341;height:6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" filled="f" strokecolor="#0070c0" strokeweight="6.5pt">
                  <v:textbox>
                    <w:txbxContent>
                      <w:p w:rsidR="00106468" w:rsidRDefault="00106468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70C7B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4430395</wp:posOffset>
                </wp:positionH>
                <wp:positionV relativeFrom="page">
                  <wp:posOffset>1456690</wp:posOffset>
                </wp:positionV>
                <wp:extent cx="871220" cy="1033780"/>
                <wp:effectExtent l="0" t="19050" r="43180" b="33020"/>
                <wp:wrapSquare wrapText="bothSides"/>
                <wp:docPr id="8" name="Group 23" descr="'Of' text in artworked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71220" cy="1033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48EE2" id="Group 23" o:spid="_x0000_s1026" alt="'Of' text in artworked script" style="position:absolute;margin-left:348.85pt;margin-top:114.7pt;width:68.6pt;height:8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653a95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">
                  <v:imagedata r:id="rId14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 w:rsidR="00670C7B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09890" cy="657860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8368"/>
                          <a:chOff x="0" y="0"/>
                          <a:chExt cx="8012429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383029" y="0"/>
                            <a:ext cx="3629400" cy="656845"/>
                            <a:chOff x="-1408171" y="0"/>
                            <a:chExt cx="3629400" cy="655705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379727" y="645578"/>
                              <a:ext cx="3600956" cy="1012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F530" id="Text border lines" o:spid="_x0000_s1026" alt="Design Element" style="position:absolute;margin-left:0;margin-top:126pt;width:630.7pt;height:51.8pt;z-index:-251645441;mso-position-horizontal:center;mso-position-horizontal-relative:page;mso-position-vertical-relative:page;mso-width-relative:margin;mso-height-relative:margin" coordsize="80124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" o:allowincell="f">
                <v:group id="Group 28" o:spid="_x0000_s1027" style="position:absolute;width:31729;height:6573" coordsize="25197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oup 29" o:spid="_x0000_s1030" style="position:absolute;left:43830;width:36294;height:6568" coordorigin="-14081" coordsize="36294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Straight Connector 25" o:spid="_x0000_s1032" style="position:absolute;visibility:visible;mso-wrap-style:square" from="-13797,6455" to="22212,6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="00F300B4">
        <w:t xml:space="preserve">Certificate </w:t>
      </w:r>
      <w:r w:rsidR="00F300B4">
        <w:t>Participation</w:t>
      </w:r>
    </w:p>
    <w:p w:rsidR="00670C7B" w:rsidRPr="00670C7B" w:rsidRDefault="00670C7B">
      <w:pPr>
        <w:pStyle w:val="Organization"/>
        <w:spacing w:after="0"/>
        <w:rPr>
          <w:sz w:val="16"/>
          <w:szCs w:val="16"/>
        </w:rPr>
      </w:pPr>
    </w:p>
    <w:p w:rsidR="00670C7B" w:rsidRDefault="00670C7B">
      <w:pPr>
        <w:pStyle w:val="Organization"/>
        <w:spacing w:after="0"/>
      </w:pPr>
      <w:r>
        <w:t>________________________</w:t>
      </w:r>
      <w:bookmarkStart w:id="0" w:name="_GoBack"/>
      <w:bookmarkEnd w:id="0"/>
    </w:p>
    <w:p w:rsidR="00670C7B" w:rsidRDefault="00670C7B" w:rsidP="00670C7B">
      <w:r>
        <w:t>Participated in the following CEU opportunity:</w:t>
      </w:r>
    </w:p>
    <w:p w:rsidR="002F25F2" w:rsidRPr="00BB4283" w:rsidRDefault="002F25F2">
      <w:pPr>
        <w:pStyle w:val="Organization"/>
        <w:spacing w:after="0"/>
        <w:rPr>
          <w:sz w:val="48"/>
          <w:szCs w:val="48"/>
        </w:rPr>
      </w:pPr>
      <w:r w:rsidRPr="00BB4283">
        <w:rPr>
          <w:sz w:val="48"/>
          <w:szCs w:val="48"/>
        </w:rPr>
        <w:t>____________________</w:t>
      </w:r>
      <w:r w:rsidR="00BB4283">
        <w:rPr>
          <w:sz w:val="48"/>
          <w:szCs w:val="48"/>
        </w:rPr>
        <w:t>_________________</w:t>
      </w:r>
      <w:r w:rsidRPr="00BB4283">
        <w:rPr>
          <w:sz w:val="48"/>
          <w:szCs w:val="48"/>
        </w:rPr>
        <w:t>__________________________</w:t>
      </w:r>
    </w:p>
    <w:p w:rsidR="00106468" w:rsidRDefault="002F25F2" w:rsidP="002F25F2">
      <w:pPr>
        <w:pStyle w:val="Organization"/>
        <w:spacing w:before="0" w:after="0"/>
        <w:jc w:val="both"/>
        <w:rPr>
          <w:sz w:val="36"/>
          <w:szCs w:val="36"/>
        </w:rPr>
      </w:pPr>
      <w:r w:rsidRPr="002F25F2">
        <w:rPr>
          <w:sz w:val="36"/>
          <w:szCs w:val="36"/>
        </w:rPr>
        <w:t>[Training Name]</w:t>
      </w:r>
      <w:r w:rsidRPr="002F25F2">
        <w:rPr>
          <w:sz w:val="36"/>
          <w:szCs w:val="36"/>
        </w:rPr>
        <w:tab/>
      </w:r>
      <w:r w:rsidRPr="002F25F2">
        <w:rPr>
          <w:sz w:val="36"/>
          <w:szCs w:val="36"/>
        </w:rPr>
        <w:tab/>
      </w:r>
      <w:r w:rsidRPr="002F25F2"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</w:t>
      </w:r>
      <w:r w:rsidRPr="002F25F2">
        <w:rPr>
          <w:sz w:val="36"/>
          <w:szCs w:val="36"/>
        </w:rPr>
        <w:t>[CEU Hours]</w:t>
      </w:r>
    </w:p>
    <w:p w:rsidR="00427374" w:rsidRDefault="00427374" w:rsidP="002F25F2">
      <w:pPr>
        <w:pStyle w:val="Organization"/>
        <w:spacing w:before="0" w:after="0"/>
        <w:jc w:val="both"/>
        <w:rPr>
          <w:sz w:val="36"/>
          <w:szCs w:val="36"/>
        </w:rPr>
      </w:pPr>
    </w:p>
    <w:p w:rsidR="00670C7B" w:rsidRDefault="00427374" w:rsidP="002F25F2">
      <w:pPr>
        <w:pStyle w:val="Organization"/>
        <w:spacing w:before="0" w:after="0"/>
        <w:jc w:val="both"/>
        <w:rPr>
          <w:sz w:val="24"/>
          <w:szCs w:val="24"/>
        </w:rPr>
      </w:pPr>
      <w:r w:rsidRPr="00670C7B">
        <w:rPr>
          <w:b/>
          <w:sz w:val="24"/>
          <w:szCs w:val="24"/>
        </w:rPr>
        <w:t>Area(s) Met (optional):</w:t>
      </w:r>
      <w:r w:rsidRPr="00427374">
        <w:rPr>
          <w:sz w:val="24"/>
          <w:szCs w:val="24"/>
        </w:rPr>
        <w:t xml:space="preserve"> </w:t>
      </w:r>
      <w:r w:rsidR="00670C7B">
        <w:rPr>
          <w:sz w:val="24"/>
          <w:szCs w:val="24"/>
        </w:rPr>
        <w:tab/>
      </w:r>
      <w:r w:rsidR="00670C7B">
        <w:rPr>
          <w:sz w:val="24"/>
          <w:szCs w:val="24"/>
        </w:rPr>
        <w:tab/>
      </w:r>
      <w:r w:rsidRPr="00427374">
        <w:rPr>
          <w:sz w:val="24"/>
          <w:szCs w:val="24"/>
        </w:rPr>
        <w:t>Differentiation</w:t>
      </w:r>
      <w:r w:rsidRPr="00427374">
        <w:rPr>
          <w:sz w:val="24"/>
          <w:szCs w:val="24"/>
        </w:rPr>
        <w:tab/>
      </w:r>
      <w:r w:rsidR="00670C7B">
        <w:rPr>
          <w:sz w:val="24"/>
          <w:szCs w:val="24"/>
        </w:rPr>
        <w:tab/>
      </w:r>
      <w:r w:rsidRPr="00427374">
        <w:rPr>
          <w:sz w:val="24"/>
          <w:szCs w:val="24"/>
        </w:rPr>
        <w:t>EL</w:t>
      </w:r>
      <w:r w:rsidRPr="00427374">
        <w:rPr>
          <w:sz w:val="24"/>
          <w:szCs w:val="24"/>
        </w:rPr>
        <w:tab/>
      </w:r>
      <w:r w:rsidR="00670C7B">
        <w:rPr>
          <w:sz w:val="24"/>
          <w:szCs w:val="24"/>
        </w:rPr>
        <w:tab/>
      </w:r>
      <w:r w:rsidRPr="00427374">
        <w:rPr>
          <w:sz w:val="24"/>
          <w:szCs w:val="24"/>
        </w:rPr>
        <w:t>Literacy</w:t>
      </w:r>
      <w:r w:rsidRPr="00427374">
        <w:rPr>
          <w:sz w:val="24"/>
          <w:szCs w:val="24"/>
        </w:rPr>
        <w:tab/>
      </w:r>
      <w:r w:rsidR="00670C7B">
        <w:rPr>
          <w:sz w:val="24"/>
          <w:szCs w:val="24"/>
        </w:rPr>
        <w:tab/>
      </w:r>
      <w:r w:rsidRPr="00427374">
        <w:rPr>
          <w:sz w:val="24"/>
          <w:szCs w:val="24"/>
        </w:rPr>
        <w:t>Mental Health</w:t>
      </w:r>
      <w:r w:rsidRPr="00427374">
        <w:rPr>
          <w:sz w:val="24"/>
          <w:szCs w:val="24"/>
        </w:rPr>
        <w:tab/>
      </w:r>
      <w:r w:rsidR="00670C7B">
        <w:rPr>
          <w:sz w:val="24"/>
          <w:szCs w:val="24"/>
        </w:rPr>
        <w:tab/>
      </w:r>
      <w:r w:rsidR="00670C7B">
        <w:rPr>
          <w:sz w:val="24"/>
          <w:szCs w:val="24"/>
        </w:rPr>
        <w:tab/>
      </w:r>
      <w:r w:rsidR="00670C7B">
        <w:rPr>
          <w:sz w:val="24"/>
          <w:szCs w:val="24"/>
        </w:rPr>
        <w:tab/>
      </w:r>
    </w:p>
    <w:p w:rsidR="00427374" w:rsidRPr="00427374" w:rsidRDefault="00427374" w:rsidP="00670C7B">
      <w:pPr>
        <w:pStyle w:val="Organization"/>
        <w:spacing w:before="0" w:after="0"/>
        <w:ind w:left="720" w:firstLine="720"/>
        <w:jc w:val="both"/>
        <w:rPr>
          <w:sz w:val="24"/>
          <w:szCs w:val="24"/>
        </w:rPr>
      </w:pPr>
      <w:r w:rsidRPr="00427374">
        <w:rPr>
          <w:sz w:val="24"/>
          <w:szCs w:val="24"/>
        </w:rPr>
        <w:t>PBI</w:t>
      </w:r>
      <w:r w:rsidRPr="00427374">
        <w:rPr>
          <w:sz w:val="24"/>
          <w:szCs w:val="24"/>
        </w:rPr>
        <w:tab/>
        <w:t>Reflective</w:t>
      </w:r>
      <w:r w:rsidR="00670C7B">
        <w:rPr>
          <w:sz w:val="24"/>
          <w:szCs w:val="24"/>
        </w:rPr>
        <w:t xml:space="preserve"> Statement</w:t>
      </w:r>
      <w:r w:rsidRPr="00427374">
        <w:rPr>
          <w:sz w:val="24"/>
          <w:szCs w:val="24"/>
        </w:rPr>
        <w:tab/>
      </w:r>
      <w:r w:rsidR="00670C7B">
        <w:rPr>
          <w:sz w:val="24"/>
          <w:szCs w:val="24"/>
        </w:rPr>
        <w:tab/>
      </w:r>
      <w:r w:rsidRPr="00427374">
        <w:rPr>
          <w:sz w:val="24"/>
          <w:szCs w:val="24"/>
        </w:rPr>
        <w:t>Suicide Prevention</w:t>
      </w:r>
      <w:r w:rsidRPr="00427374">
        <w:rPr>
          <w:sz w:val="24"/>
          <w:szCs w:val="24"/>
        </w:rPr>
        <w:tab/>
      </w:r>
      <w:r w:rsidR="00670C7B">
        <w:rPr>
          <w:sz w:val="24"/>
          <w:szCs w:val="24"/>
        </w:rPr>
        <w:tab/>
      </w:r>
      <w:r w:rsidRPr="00427374">
        <w:rPr>
          <w:sz w:val="24"/>
          <w:szCs w:val="24"/>
        </w:rPr>
        <w:t>Technology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106468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68EB7480C67D4A0981A8F350E680AF73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106468" w:rsidRDefault="00F300B4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anchor distT="0" distB="0" distL="114300" distR="114300" simplePos="0" relativeHeight="251672063" behindDoc="0" locked="0" layoutInCell="1" allowOverlap="1">
                          <wp:simplePos x="0" y="0"/>
                          <wp:positionH relativeFrom="column">
                            <wp:posOffset>288290</wp:posOffset>
                          </wp:positionH>
                          <wp:positionV relativeFrom="paragraph">
                            <wp:posOffset>-328930</wp:posOffset>
                          </wp:positionV>
                          <wp:extent cx="990600" cy="996950"/>
                          <wp:effectExtent l="0" t="0" r="0" b="0"/>
                          <wp:wrapNone/>
                          <wp:docPr id="14" name="Group 14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990600" cy="99695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15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16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5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7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5" cstate="print">
                                        <a:duotone>
                                          <a:prstClr val="black"/>
                                          <a:schemeClr val="accent3">
                                            <a:tint val="45000"/>
                                            <a:satMod val="400000"/>
                                          </a:schemeClr>
                                        </a:duoton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8" name="Star icon" descr="Star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414311"/>
                                      <a:ext cx="1123950" cy="1066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group w14:anchorId="1A4D6FB1" id="Group 14" o:spid="_x0000_s1026" alt="Award seal graphic" style="position:absolute;margin-left:22.7pt;margin-top:-25.9pt;width:78pt;height:78.5pt;z-index:251672063;mso-width-relative:margin;mso-height-relative:margin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">
                          <v:group id="Seal" o:spid="_x0000_s1027" alt="Award Seal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    <v:shape id="Seal Shape" o:spid="_x0000_s1028" alt="Award seal shape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Seal Texture" o:spid="_x0000_s1029" type="#_x0000_t75" alt="Award seal texture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">
                              <v:imagedata r:id="rId17" o:title="Award seal texture" croptop="-2164f" cropleft="19433f" cropright="-949f" recolortarget="black"/>
                              <v:path arrowok="t"/>
                            </v:shape>
                          </v:group>
                          <v:shape id="Star icon" o:spid="_x0000_s1030" type="#_x0000_t75" alt="Star icon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">
                            <v:imagedata r:id="rId18" o:title="Star icon"/>
                            <v:path arrowok="t"/>
                          </v:shape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106468" w:rsidRDefault="00106468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pPr w:leftFromText="180" w:rightFromText="180" w:vertAnchor="page" w:horzAnchor="margin" w:tblpY="518"/>
              <w:tblOverlap w:val="never"/>
              <w:tblW w:w="0" w:type="auto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106468" w:rsidTr="00BB4283">
              <w:trPr>
                <w:trHeight w:val="585"/>
              </w:trPr>
              <w:tc>
                <w:tcPr>
                  <w:tcW w:w="2412" w:type="dxa"/>
                  <w:vAlign w:val="center"/>
                </w:tcPr>
                <w:p w:rsidR="00106468" w:rsidRDefault="00F300B4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tc>
                <w:tcPr>
                  <w:tcW w:w="6192" w:type="dxa"/>
                  <w:vAlign w:val="center"/>
                </w:tcPr>
                <w:p w:rsidR="00106468" w:rsidRDefault="00106468" w:rsidP="002F25F2">
                  <w:pPr>
                    <w:pStyle w:val="Signature"/>
                    <w:jc w:val="center"/>
                  </w:pPr>
                </w:p>
              </w:tc>
            </w:tr>
            <w:tr w:rsidR="00106468" w:rsidTr="00BB4283">
              <w:trPr>
                <w:trHeight w:val="745"/>
              </w:trPr>
              <w:tc>
                <w:tcPr>
                  <w:tcW w:w="2412" w:type="dxa"/>
                  <w:vAlign w:val="center"/>
                </w:tcPr>
                <w:p w:rsidR="00106468" w:rsidRDefault="00F300B4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tc>
                <w:tcPr>
                  <w:tcW w:w="6192" w:type="dxa"/>
                  <w:vAlign w:val="center"/>
                </w:tcPr>
                <w:p w:rsidR="00106468" w:rsidRDefault="00106468" w:rsidP="002F25F2">
                  <w:pPr>
                    <w:pStyle w:val="Signature"/>
                    <w:jc w:val="center"/>
                  </w:pPr>
                </w:p>
              </w:tc>
            </w:tr>
          </w:tbl>
          <w:p w:rsidR="00106468" w:rsidRDefault="00106468">
            <w:pPr>
              <w:spacing w:after="0" w:line="240" w:lineRule="auto"/>
            </w:pPr>
          </w:p>
        </w:tc>
      </w:tr>
    </w:tbl>
    <w:p w:rsidR="00106468" w:rsidRDefault="00106468" w:rsidP="00BB4283">
      <w:pPr>
        <w:spacing w:after="0" w:line="200" w:lineRule="exact"/>
        <w:jc w:val="both"/>
      </w:pPr>
    </w:p>
    <w:sectPr w:rsidR="00106468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0B4" w:rsidRDefault="00F300B4">
      <w:pPr>
        <w:spacing w:after="0" w:line="240" w:lineRule="auto"/>
      </w:pPr>
      <w:r>
        <w:separator/>
      </w:r>
    </w:p>
  </w:endnote>
  <w:endnote w:type="continuationSeparator" w:id="0">
    <w:p w:rsidR="00F300B4" w:rsidRDefault="00F30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0B4" w:rsidRDefault="00F300B4">
      <w:pPr>
        <w:spacing w:after="0" w:line="240" w:lineRule="auto"/>
      </w:pPr>
      <w:r>
        <w:separator/>
      </w:r>
    </w:p>
  </w:footnote>
  <w:footnote w:type="continuationSeparator" w:id="0">
    <w:p w:rsidR="00F300B4" w:rsidRDefault="00F300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5F2"/>
    <w:rsid w:val="00106468"/>
    <w:rsid w:val="002F25F2"/>
    <w:rsid w:val="00427374"/>
    <w:rsid w:val="00670C7B"/>
    <w:rsid w:val="00BB4283"/>
    <w:rsid w:val="00F3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E1F02"/>
  <w15:docId w15:val="{88E5BD42-E651-4EF2-A35A-2B4B77169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53A9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653A95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653A95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thenbeutela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EB7480C67D4A0981A8F350E680A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2CC42-85D5-451B-B056-0523DE1655D2}"/>
      </w:docPartPr>
      <w:docPartBody>
        <w:p w:rsidR="00000000" w:rsidRDefault="0072088E">
          <w:pPr>
            <w:pStyle w:val="68EB7480C67D4A0981A8F350E680AF73"/>
          </w:pPr>
          <w:r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88E"/>
    <w:rsid w:val="0072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436C1281FA4931BEFDCF757BA4259C">
    <w:name w:val="32436C1281FA4931BEFDCF757BA4259C"/>
  </w:style>
  <w:style w:type="paragraph" w:customStyle="1" w:styleId="D69A26F78E214F2996887831CF25C9B1">
    <w:name w:val="D69A26F78E214F2996887831CF25C9B1"/>
  </w:style>
  <w:style w:type="paragraph" w:customStyle="1" w:styleId="927795817CBA453BB7109B6B06595E7E">
    <w:name w:val="927795817CBA453BB7109B6B06595E7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8EB7480C67D4A0981A8F350E680AF73">
    <w:name w:val="68EB7480C67D4A0981A8F350E680AF73"/>
  </w:style>
  <w:style w:type="paragraph" w:customStyle="1" w:styleId="AF1C3528E5EB45D9A855F417F95AA7F6">
    <w:name w:val="AF1C3528E5EB45D9A855F417F95AA7F6"/>
  </w:style>
  <w:style w:type="paragraph" w:customStyle="1" w:styleId="765CE29BAC82449DA346C2B60BC14157">
    <w:name w:val="765CE29BAC82449DA346C2B60BC141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8990A2-2313-4825-BBAC-CB031C657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participation.dotx</Template>
  <TotalTime>39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Kothenbeutel, Andrew</dc:creator>
  <cp:keywords/>
  <cp:lastModifiedBy>Kothenbeutel, Andrew</cp:lastModifiedBy>
  <cp:revision>1</cp:revision>
  <dcterms:created xsi:type="dcterms:W3CDTF">2017-03-13T18:03:00Z</dcterms:created>
  <dcterms:modified xsi:type="dcterms:W3CDTF">2017-03-13T18:42:00Z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